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254F" w14:textId="77777777" w:rsidR="006B60A9" w:rsidRPr="000954BA" w:rsidRDefault="00A213EE" w:rsidP="000954BA">
      <w:pPr>
        <w:jc w:val="right"/>
        <w:rPr>
          <w:b/>
          <w:sz w:val="36"/>
        </w:rPr>
      </w:pPr>
      <w:r>
        <w:rPr>
          <w:b/>
          <w:sz w:val="36"/>
        </w:rPr>
        <w:t xml:space="preserve">ALLEGATO </w:t>
      </w:r>
      <w:r w:rsidR="00E76A77">
        <w:rPr>
          <w:b/>
          <w:sz w:val="36"/>
        </w:rPr>
        <w:t>D</w:t>
      </w:r>
    </w:p>
    <w:p w14:paraId="18ED0C90" w14:textId="77777777" w:rsidR="002B1F22" w:rsidRDefault="002B1F22" w:rsidP="006B60A9">
      <w:pPr>
        <w:rPr>
          <w:sz w:val="18"/>
        </w:rPr>
      </w:pPr>
    </w:p>
    <w:p w14:paraId="5907A104" w14:textId="77777777" w:rsidR="00A213EE" w:rsidRPr="003740BE" w:rsidRDefault="00A213EE" w:rsidP="006B60A9">
      <w:pPr>
        <w:rPr>
          <w:b/>
          <w:color w:val="FF0000"/>
          <w:sz w:val="24"/>
          <w:szCs w:val="24"/>
        </w:rPr>
      </w:pPr>
      <w:r w:rsidRPr="003740BE">
        <w:rPr>
          <w:b/>
          <w:color w:val="FF0000"/>
          <w:sz w:val="24"/>
          <w:szCs w:val="24"/>
        </w:rPr>
        <w:t>Su carta intestata dell’Istituto di Credito autorizzato ai sensi del T.U. bancario.</w:t>
      </w:r>
    </w:p>
    <w:p w14:paraId="14B8F2D8" w14:textId="77777777" w:rsidR="00A213EE" w:rsidRPr="003740BE" w:rsidRDefault="00A213EE" w:rsidP="006B60A9">
      <w:pPr>
        <w:rPr>
          <w:sz w:val="24"/>
          <w:szCs w:val="24"/>
        </w:rPr>
      </w:pPr>
    </w:p>
    <w:p w14:paraId="1648FA86" w14:textId="77777777" w:rsidR="00A213EE" w:rsidRPr="003740BE" w:rsidRDefault="00A213EE" w:rsidP="006B60A9">
      <w:pPr>
        <w:rPr>
          <w:sz w:val="24"/>
          <w:szCs w:val="24"/>
        </w:rPr>
      </w:pPr>
    </w:p>
    <w:p w14:paraId="08BFA70C" w14:textId="77777777" w:rsidR="00A213EE" w:rsidRPr="003740BE" w:rsidRDefault="00A213EE" w:rsidP="006B60A9">
      <w:pPr>
        <w:rPr>
          <w:sz w:val="24"/>
          <w:szCs w:val="24"/>
        </w:rPr>
      </w:pPr>
    </w:p>
    <w:p w14:paraId="3B782BF6" w14:textId="77777777" w:rsidR="00E7768F" w:rsidRPr="003740BE" w:rsidRDefault="00E7768F" w:rsidP="00374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3740BE">
        <w:rPr>
          <w:b/>
          <w:bCs/>
          <w:sz w:val="24"/>
          <w:szCs w:val="24"/>
        </w:rPr>
        <w:t>APPALTO PER L’AFFIDAMENTO D</w:t>
      </w:r>
      <w:r w:rsidR="003740BE" w:rsidRPr="003740BE">
        <w:rPr>
          <w:b/>
          <w:bCs/>
          <w:sz w:val="24"/>
          <w:szCs w:val="24"/>
        </w:rPr>
        <w:t xml:space="preserve">EI LAVORI DI REALIZZAZIONE DEL I° LOTTO DI UN   </w:t>
      </w:r>
      <w:proofErr w:type="spellStart"/>
      <w:r w:rsidR="003740BE" w:rsidRPr="003740BE">
        <w:rPr>
          <w:b/>
          <w:bCs/>
          <w:sz w:val="24"/>
          <w:szCs w:val="24"/>
        </w:rPr>
        <w:t>UN</w:t>
      </w:r>
      <w:proofErr w:type="spellEnd"/>
      <w:r w:rsidR="003740BE" w:rsidRPr="003740BE">
        <w:rPr>
          <w:b/>
          <w:bCs/>
          <w:sz w:val="24"/>
          <w:szCs w:val="24"/>
        </w:rPr>
        <w:t xml:space="preserve"> IMPIANTO DI VIDEOSORVEGLIANZA CON TELECAMERE DI CONTESTO E LETTURA TARGHE </w:t>
      </w:r>
    </w:p>
    <w:p w14:paraId="0C3B437A" w14:textId="77777777" w:rsidR="002021DB" w:rsidRPr="003740BE" w:rsidRDefault="002021DB" w:rsidP="002021DB">
      <w:pPr>
        <w:jc w:val="center"/>
        <w:rPr>
          <w:b/>
          <w:bCs/>
          <w:sz w:val="24"/>
          <w:szCs w:val="24"/>
        </w:rPr>
      </w:pPr>
    </w:p>
    <w:p w14:paraId="58986142" w14:textId="77777777" w:rsidR="002021DB" w:rsidRPr="003740BE" w:rsidRDefault="002021DB" w:rsidP="00374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4"/>
          <w:szCs w:val="24"/>
        </w:rPr>
      </w:pPr>
      <w:r w:rsidRPr="003740BE">
        <w:rPr>
          <w:b/>
          <w:bCs/>
          <w:sz w:val="24"/>
          <w:szCs w:val="24"/>
        </w:rPr>
        <w:t xml:space="preserve">PROCEDURA NEGOZIATA </w:t>
      </w:r>
      <w:r w:rsidR="00055AF0" w:rsidRPr="003740BE">
        <w:rPr>
          <w:b/>
          <w:bCs/>
          <w:sz w:val="24"/>
          <w:szCs w:val="24"/>
        </w:rPr>
        <w:t xml:space="preserve">AI SENSI DELL’art. 36 comma 2 lettera b) </w:t>
      </w:r>
      <w:r w:rsidR="00EF2F58" w:rsidRPr="003740BE">
        <w:rPr>
          <w:b/>
          <w:bCs/>
          <w:sz w:val="24"/>
          <w:szCs w:val="24"/>
        </w:rPr>
        <w:t>e art. 63 del d.lgs. 50/2016</w:t>
      </w:r>
    </w:p>
    <w:p w14:paraId="68D7F4D2" w14:textId="77777777" w:rsidR="00DF7F5F" w:rsidRPr="003740BE" w:rsidRDefault="00DF7F5F" w:rsidP="00DF7F5F">
      <w:pPr>
        <w:rPr>
          <w:b/>
          <w:sz w:val="24"/>
          <w:szCs w:val="24"/>
        </w:rPr>
      </w:pPr>
      <w:r w:rsidRPr="003740BE">
        <w:rPr>
          <w:sz w:val="24"/>
          <w:szCs w:val="24"/>
        </w:rPr>
        <w:br/>
      </w:r>
    </w:p>
    <w:p w14:paraId="3FD7FFF2" w14:textId="77777777" w:rsidR="002B1F22" w:rsidRPr="003740BE" w:rsidRDefault="003740BE" w:rsidP="003740BE">
      <w:pPr>
        <w:rPr>
          <w:b/>
          <w:bCs/>
          <w:sz w:val="24"/>
          <w:szCs w:val="24"/>
        </w:rPr>
      </w:pPr>
      <w:r w:rsidRPr="003740BE"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2B1F22" w:rsidRPr="003740BE">
        <w:rPr>
          <w:b/>
          <w:bCs/>
          <w:sz w:val="24"/>
          <w:szCs w:val="24"/>
        </w:rPr>
        <w:t>Spett.le</w:t>
      </w:r>
    </w:p>
    <w:p w14:paraId="5C82B0B8" w14:textId="77777777" w:rsidR="002B1F22" w:rsidRPr="003740BE" w:rsidRDefault="003740BE" w:rsidP="003740BE">
      <w:pPr>
        <w:rPr>
          <w:b/>
          <w:bCs/>
          <w:sz w:val="24"/>
          <w:szCs w:val="24"/>
        </w:rPr>
      </w:pPr>
      <w:r w:rsidRPr="003740BE"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2B1F22" w:rsidRPr="003740BE">
        <w:rPr>
          <w:b/>
          <w:bCs/>
          <w:sz w:val="24"/>
          <w:szCs w:val="24"/>
        </w:rPr>
        <w:t xml:space="preserve">COMUNE DI </w:t>
      </w:r>
      <w:r w:rsidR="00A55B58" w:rsidRPr="003740BE">
        <w:rPr>
          <w:b/>
          <w:bCs/>
          <w:sz w:val="24"/>
          <w:szCs w:val="24"/>
        </w:rPr>
        <w:t>CANTELLO (VA)</w:t>
      </w:r>
    </w:p>
    <w:p w14:paraId="1CC25977" w14:textId="77777777" w:rsidR="002021DB" w:rsidRPr="003740BE" w:rsidRDefault="003740BE" w:rsidP="00DF7F5F">
      <w:pPr>
        <w:rPr>
          <w:b/>
          <w:bCs/>
          <w:sz w:val="24"/>
          <w:szCs w:val="24"/>
        </w:rPr>
      </w:pPr>
      <w:r w:rsidRPr="003740BE">
        <w:rPr>
          <w:b/>
          <w:bCs/>
          <w:sz w:val="24"/>
          <w:szCs w:val="24"/>
        </w:rPr>
        <w:t xml:space="preserve">                                                                                                   AREA POLIZIA LOCALE</w:t>
      </w:r>
    </w:p>
    <w:p w14:paraId="66EEDCCE" w14:textId="77777777" w:rsidR="002B1F22" w:rsidRPr="003740BE" w:rsidRDefault="003740BE" w:rsidP="003740B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2B1F22" w:rsidRPr="003740BE">
        <w:rPr>
          <w:b/>
          <w:bCs/>
          <w:sz w:val="24"/>
          <w:szCs w:val="24"/>
        </w:rPr>
        <w:t xml:space="preserve">Piazza </w:t>
      </w:r>
      <w:r w:rsidR="00A55B58" w:rsidRPr="003740BE">
        <w:rPr>
          <w:b/>
          <w:bCs/>
          <w:sz w:val="24"/>
          <w:szCs w:val="24"/>
        </w:rPr>
        <w:t>Monte Grappa</w:t>
      </w:r>
      <w:r w:rsidR="002B1F22" w:rsidRPr="003740BE">
        <w:rPr>
          <w:b/>
          <w:bCs/>
          <w:sz w:val="24"/>
          <w:szCs w:val="24"/>
        </w:rPr>
        <w:t>, 1</w:t>
      </w:r>
    </w:p>
    <w:p w14:paraId="7499BBFA" w14:textId="77777777" w:rsidR="002B1F22" w:rsidRPr="003740BE" w:rsidRDefault="003740BE" w:rsidP="003740BE">
      <w:pPr>
        <w:rPr>
          <w:b/>
          <w:bCs/>
          <w:sz w:val="24"/>
          <w:szCs w:val="24"/>
        </w:rPr>
      </w:pPr>
      <w:r w:rsidRPr="003740BE"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 w:rsidRPr="003740BE">
        <w:rPr>
          <w:b/>
          <w:bCs/>
          <w:sz w:val="24"/>
          <w:szCs w:val="24"/>
        </w:rPr>
        <w:t xml:space="preserve">21050 </w:t>
      </w:r>
      <w:r w:rsidR="002B1F22" w:rsidRPr="003740BE">
        <w:rPr>
          <w:b/>
          <w:bCs/>
          <w:sz w:val="24"/>
          <w:szCs w:val="24"/>
        </w:rPr>
        <w:t xml:space="preserve"> –</w:t>
      </w:r>
      <w:proofErr w:type="gramEnd"/>
      <w:r w:rsidR="002B1F22" w:rsidRPr="003740BE">
        <w:rPr>
          <w:b/>
          <w:bCs/>
          <w:sz w:val="24"/>
          <w:szCs w:val="24"/>
        </w:rPr>
        <w:t xml:space="preserve"> </w:t>
      </w:r>
      <w:r w:rsidR="00A55B58" w:rsidRPr="003740BE">
        <w:rPr>
          <w:b/>
          <w:bCs/>
          <w:sz w:val="24"/>
          <w:szCs w:val="24"/>
        </w:rPr>
        <w:t xml:space="preserve"> Cantello</w:t>
      </w:r>
      <w:r w:rsidR="002B1F22" w:rsidRPr="003740BE">
        <w:rPr>
          <w:b/>
          <w:bCs/>
          <w:sz w:val="24"/>
          <w:szCs w:val="24"/>
        </w:rPr>
        <w:t xml:space="preserve"> (</w:t>
      </w:r>
      <w:r w:rsidR="00A55B58" w:rsidRPr="003740BE">
        <w:rPr>
          <w:b/>
          <w:bCs/>
          <w:sz w:val="24"/>
          <w:szCs w:val="24"/>
        </w:rPr>
        <w:t>VA</w:t>
      </w:r>
      <w:r w:rsidR="002B1F22" w:rsidRPr="003740BE">
        <w:rPr>
          <w:b/>
          <w:bCs/>
          <w:sz w:val="24"/>
          <w:szCs w:val="24"/>
        </w:rPr>
        <w:t>)</w:t>
      </w:r>
    </w:p>
    <w:p w14:paraId="48CD4A4D" w14:textId="77777777" w:rsidR="00055AF0" w:rsidRPr="003740BE" w:rsidRDefault="00055AF0" w:rsidP="00055AF0">
      <w:pPr>
        <w:pStyle w:val="Default"/>
      </w:pPr>
    </w:p>
    <w:p w14:paraId="06A835C8" w14:textId="77777777" w:rsidR="002B1F22" w:rsidRPr="003740BE" w:rsidRDefault="002B1F22" w:rsidP="00055AF0">
      <w:pPr>
        <w:pStyle w:val="Default"/>
      </w:pPr>
    </w:p>
    <w:p w14:paraId="7E23E9E8" w14:textId="77777777" w:rsidR="002B1F22" w:rsidRPr="003740BE" w:rsidRDefault="002B1F22" w:rsidP="002B1F22">
      <w:pPr>
        <w:pStyle w:val="Default"/>
      </w:pPr>
    </w:p>
    <w:p w14:paraId="42D16896" w14:textId="77777777" w:rsidR="00A213EE" w:rsidRPr="003740BE" w:rsidRDefault="00A213EE" w:rsidP="00A213EE">
      <w:pPr>
        <w:pStyle w:val="Default"/>
        <w:jc w:val="center"/>
      </w:pPr>
      <w:r w:rsidRPr="003740BE">
        <w:t>“Esplicitare la referenza bancaria come richiesto nella lettera di invito.”</w:t>
      </w:r>
    </w:p>
    <w:p w14:paraId="76A60D58" w14:textId="77777777" w:rsidR="00A213EE" w:rsidRPr="003740BE" w:rsidRDefault="00A213EE" w:rsidP="002B1F22">
      <w:pPr>
        <w:pStyle w:val="Default"/>
      </w:pPr>
    </w:p>
    <w:p w14:paraId="5B5AD46A" w14:textId="77777777" w:rsidR="00A213EE" w:rsidRPr="003740BE" w:rsidRDefault="00A213EE" w:rsidP="002B1F22">
      <w:pPr>
        <w:pStyle w:val="Default"/>
      </w:pPr>
    </w:p>
    <w:p w14:paraId="4693D2A1" w14:textId="77777777" w:rsidR="00A213EE" w:rsidRPr="003740BE" w:rsidRDefault="00A213EE" w:rsidP="002B1F22">
      <w:pPr>
        <w:pStyle w:val="Default"/>
      </w:pPr>
    </w:p>
    <w:p w14:paraId="30044873" w14:textId="77777777" w:rsidR="00A213EE" w:rsidRPr="003740BE" w:rsidRDefault="00A213EE" w:rsidP="002B1F22">
      <w:pPr>
        <w:pStyle w:val="Default"/>
      </w:pPr>
    </w:p>
    <w:p w14:paraId="2F5C3513" w14:textId="77777777" w:rsidR="002B1F22" w:rsidRPr="003740BE" w:rsidRDefault="002B1F22" w:rsidP="002B1F22">
      <w:pPr>
        <w:pStyle w:val="Default"/>
      </w:pPr>
      <w:r w:rsidRPr="003740BE">
        <w:t>Luogo, data</w:t>
      </w:r>
    </w:p>
    <w:p w14:paraId="7F6CF6CF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12456C65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0C5C28A6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4690267F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2321A6D6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5D0A2B45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6A2AD380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0800C2C0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203BECC9" w14:textId="77777777" w:rsidR="00A213EE" w:rsidRPr="003740BE" w:rsidRDefault="00A213EE" w:rsidP="002B1F22">
      <w:pPr>
        <w:pStyle w:val="Default"/>
        <w:jc w:val="center"/>
        <w:rPr>
          <w:b/>
          <w:u w:val="single"/>
        </w:rPr>
      </w:pPr>
    </w:p>
    <w:p w14:paraId="35F794DD" w14:textId="77777777" w:rsidR="002B1F22" w:rsidRPr="003740BE" w:rsidRDefault="002B1F22" w:rsidP="002B1F22">
      <w:pPr>
        <w:pStyle w:val="Default"/>
        <w:jc w:val="center"/>
        <w:rPr>
          <w:b/>
          <w:u w:val="single"/>
        </w:rPr>
      </w:pPr>
      <w:r w:rsidRPr="003740BE">
        <w:rPr>
          <w:b/>
          <w:u w:val="single"/>
        </w:rPr>
        <w:t>Dichiarazione da sottoscrivere digita</w:t>
      </w:r>
      <w:r w:rsidR="00755618" w:rsidRPr="003740BE">
        <w:rPr>
          <w:b/>
          <w:u w:val="single"/>
        </w:rPr>
        <w:t>l</w:t>
      </w:r>
      <w:r w:rsidRPr="003740BE">
        <w:rPr>
          <w:b/>
          <w:u w:val="single"/>
        </w:rPr>
        <w:t>m</w:t>
      </w:r>
      <w:r w:rsidR="00755618" w:rsidRPr="003740BE">
        <w:rPr>
          <w:b/>
          <w:u w:val="single"/>
        </w:rPr>
        <w:t>e</w:t>
      </w:r>
      <w:r w:rsidRPr="003740BE">
        <w:rPr>
          <w:b/>
          <w:u w:val="single"/>
        </w:rPr>
        <w:t>nte</w:t>
      </w:r>
    </w:p>
    <w:sectPr w:rsidR="002B1F22" w:rsidRPr="003740BE" w:rsidSect="00967F3E">
      <w:headerReference w:type="default" r:id="rId8"/>
      <w:footerReference w:type="default" r:id="rId9"/>
      <w:pgSz w:w="11906" w:h="16838"/>
      <w:pgMar w:top="1417" w:right="141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32F69" w14:textId="77777777" w:rsidR="005C65F4" w:rsidRDefault="005C65F4" w:rsidP="00E07EE7">
      <w:r>
        <w:separator/>
      </w:r>
    </w:p>
  </w:endnote>
  <w:endnote w:type="continuationSeparator" w:id="0">
    <w:p w14:paraId="3C3107E6" w14:textId="77777777" w:rsidR="005C65F4" w:rsidRDefault="005C65F4" w:rsidP="00E0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SemiSerif65">
    <w:altName w:val="Impact"/>
    <w:charset w:val="00"/>
    <w:family w:val="swiss"/>
    <w:pitch w:val="variable"/>
    <w:sig w:usb0="00000003" w:usb1="00000000" w:usb2="00000000" w:usb3="00000000" w:csb0="00000001" w:csb1="00000000"/>
  </w:font>
  <w:font w:name="RotisSemiSeri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678671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FED372D" w14:textId="77777777" w:rsidR="00487AB6" w:rsidRDefault="00487AB6">
            <w:pPr>
              <w:pStyle w:val="Pidipagina"/>
              <w:jc w:val="right"/>
            </w:pPr>
            <w:r w:rsidRPr="00487AB6">
              <w:rPr>
                <w:sz w:val="16"/>
                <w:szCs w:val="16"/>
              </w:rPr>
              <w:t xml:space="preserve">Pag. </w:t>
            </w:r>
            <w:r w:rsidRPr="00487AB6">
              <w:rPr>
                <w:b/>
                <w:bCs/>
                <w:sz w:val="16"/>
                <w:szCs w:val="16"/>
              </w:rPr>
              <w:fldChar w:fldCharType="begin"/>
            </w:r>
            <w:r w:rsidRPr="00487AB6">
              <w:rPr>
                <w:b/>
                <w:bCs/>
                <w:sz w:val="16"/>
                <w:szCs w:val="16"/>
              </w:rPr>
              <w:instrText>PAGE</w:instrText>
            </w:r>
            <w:r w:rsidRPr="00487AB6">
              <w:rPr>
                <w:b/>
                <w:bCs/>
                <w:sz w:val="16"/>
                <w:szCs w:val="16"/>
              </w:rPr>
              <w:fldChar w:fldCharType="separate"/>
            </w:r>
            <w:r w:rsidR="00851FEE">
              <w:rPr>
                <w:b/>
                <w:bCs/>
                <w:noProof/>
                <w:sz w:val="16"/>
                <w:szCs w:val="16"/>
              </w:rPr>
              <w:t>1</w:t>
            </w:r>
            <w:r w:rsidRPr="00487AB6">
              <w:rPr>
                <w:b/>
                <w:bCs/>
                <w:sz w:val="16"/>
                <w:szCs w:val="16"/>
              </w:rPr>
              <w:fldChar w:fldCharType="end"/>
            </w:r>
            <w:r w:rsidRPr="00487AB6">
              <w:rPr>
                <w:sz w:val="16"/>
                <w:szCs w:val="16"/>
              </w:rPr>
              <w:t xml:space="preserve"> a </w:t>
            </w:r>
            <w:r w:rsidRPr="00487AB6">
              <w:rPr>
                <w:b/>
                <w:bCs/>
                <w:sz w:val="16"/>
                <w:szCs w:val="16"/>
              </w:rPr>
              <w:fldChar w:fldCharType="begin"/>
            </w:r>
            <w:r w:rsidRPr="00487AB6">
              <w:rPr>
                <w:b/>
                <w:bCs/>
                <w:sz w:val="16"/>
                <w:szCs w:val="16"/>
              </w:rPr>
              <w:instrText>NUMPAGES</w:instrText>
            </w:r>
            <w:r w:rsidRPr="00487AB6">
              <w:rPr>
                <w:b/>
                <w:bCs/>
                <w:sz w:val="16"/>
                <w:szCs w:val="16"/>
              </w:rPr>
              <w:fldChar w:fldCharType="separate"/>
            </w:r>
            <w:r w:rsidR="00851FEE">
              <w:rPr>
                <w:b/>
                <w:bCs/>
                <w:noProof/>
                <w:sz w:val="16"/>
                <w:szCs w:val="16"/>
              </w:rPr>
              <w:t>1</w:t>
            </w:r>
            <w:r w:rsidRPr="00487AB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6A95E3" w14:textId="77777777" w:rsidR="00372D50" w:rsidRPr="004353EC" w:rsidRDefault="00372D50" w:rsidP="00211DD2">
    <w:pPr>
      <w:pStyle w:val="Pidipagina"/>
      <w:ind w:right="1814"/>
      <w:jc w:val="right"/>
      <w:rPr>
        <w:rFonts w:ascii="RotisSemiSerif" w:hAnsi="RotisSemiSeri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6C4D0" w14:textId="77777777" w:rsidR="005C65F4" w:rsidRDefault="005C65F4" w:rsidP="00E07EE7">
      <w:r>
        <w:separator/>
      </w:r>
    </w:p>
  </w:footnote>
  <w:footnote w:type="continuationSeparator" w:id="0">
    <w:p w14:paraId="4A59DD77" w14:textId="77777777" w:rsidR="005C65F4" w:rsidRDefault="005C65F4" w:rsidP="00E07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059C" w14:textId="77777777" w:rsidR="00372D50" w:rsidRPr="00AE5E2D" w:rsidRDefault="00372D50" w:rsidP="00F74643">
    <w:pPr>
      <w:pStyle w:val="Intestazione"/>
      <w:tabs>
        <w:tab w:val="clear" w:pos="4819"/>
        <w:tab w:val="center" w:pos="-4678"/>
        <w:tab w:val="right" w:pos="-4536"/>
      </w:tabs>
      <w:ind w:left="1276"/>
      <w:rPr>
        <w:rFonts w:ascii="RotisSemiSerif65" w:hAnsi="RotisSemiSerif6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4231"/>
    <w:multiLevelType w:val="hybridMultilevel"/>
    <w:tmpl w:val="135E5A38"/>
    <w:lvl w:ilvl="0" w:tplc="92564F3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E720D"/>
    <w:multiLevelType w:val="hybridMultilevel"/>
    <w:tmpl w:val="92262160"/>
    <w:lvl w:ilvl="0" w:tplc="92564F3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82C91"/>
    <w:multiLevelType w:val="hybridMultilevel"/>
    <w:tmpl w:val="F754FAA8"/>
    <w:lvl w:ilvl="0" w:tplc="46186EF0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82CC2F16">
      <w:start w:val="1"/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526F10"/>
    <w:multiLevelType w:val="hybridMultilevel"/>
    <w:tmpl w:val="2C30BA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3493E"/>
    <w:multiLevelType w:val="hybridMultilevel"/>
    <w:tmpl w:val="EBB8854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D0D96"/>
    <w:multiLevelType w:val="hybridMultilevel"/>
    <w:tmpl w:val="4D4AA2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34DA7"/>
    <w:multiLevelType w:val="hybridMultilevel"/>
    <w:tmpl w:val="78E8DEF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124F2"/>
    <w:multiLevelType w:val="hybridMultilevel"/>
    <w:tmpl w:val="0EE23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85825"/>
    <w:multiLevelType w:val="hybridMultilevel"/>
    <w:tmpl w:val="F628185C"/>
    <w:lvl w:ilvl="0" w:tplc="EAA0A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217F8"/>
    <w:multiLevelType w:val="hybridMultilevel"/>
    <w:tmpl w:val="5932564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22B00"/>
    <w:multiLevelType w:val="hybridMultilevel"/>
    <w:tmpl w:val="05B8A7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82928"/>
    <w:multiLevelType w:val="hybridMultilevel"/>
    <w:tmpl w:val="B29C8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36730"/>
    <w:multiLevelType w:val="hybridMultilevel"/>
    <w:tmpl w:val="09D21F6C"/>
    <w:lvl w:ilvl="0" w:tplc="21F2BE1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5398E"/>
    <w:multiLevelType w:val="multilevel"/>
    <w:tmpl w:val="CF72EA7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6648198F"/>
    <w:multiLevelType w:val="hybridMultilevel"/>
    <w:tmpl w:val="62442C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736401"/>
    <w:multiLevelType w:val="hybridMultilevel"/>
    <w:tmpl w:val="F49801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D0528"/>
    <w:multiLevelType w:val="hybridMultilevel"/>
    <w:tmpl w:val="F3E08448"/>
    <w:lvl w:ilvl="0" w:tplc="E6FE663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28C2AE3"/>
    <w:multiLevelType w:val="hybridMultilevel"/>
    <w:tmpl w:val="116A84D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562F6"/>
    <w:multiLevelType w:val="hybridMultilevel"/>
    <w:tmpl w:val="4964E866"/>
    <w:lvl w:ilvl="0" w:tplc="8492482C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8"/>
  </w:num>
  <w:num w:numId="4">
    <w:abstractNumId w:val="1"/>
  </w:num>
  <w:num w:numId="5">
    <w:abstractNumId w:val="12"/>
  </w:num>
  <w:num w:numId="6">
    <w:abstractNumId w:val="13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11"/>
  </w:num>
  <w:num w:numId="12">
    <w:abstractNumId w:val="15"/>
  </w:num>
  <w:num w:numId="13">
    <w:abstractNumId w:val="17"/>
  </w:num>
  <w:num w:numId="14">
    <w:abstractNumId w:val="6"/>
  </w:num>
  <w:num w:numId="15">
    <w:abstractNumId w:val="2"/>
  </w:num>
  <w:num w:numId="16">
    <w:abstractNumId w:val="4"/>
  </w:num>
  <w:num w:numId="17">
    <w:abstractNumId w:val="9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CE4"/>
    <w:rsid w:val="0001223A"/>
    <w:rsid w:val="000210C5"/>
    <w:rsid w:val="00046ED3"/>
    <w:rsid w:val="000543B6"/>
    <w:rsid w:val="00055AF0"/>
    <w:rsid w:val="00062F88"/>
    <w:rsid w:val="00073E28"/>
    <w:rsid w:val="0009085E"/>
    <w:rsid w:val="000954BA"/>
    <w:rsid w:val="000A100A"/>
    <w:rsid w:val="000A73A7"/>
    <w:rsid w:val="000A7960"/>
    <w:rsid w:val="000B0161"/>
    <w:rsid w:val="000B3066"/>
    <w:rsid w:val="000C5559"/>
    <w:rsid w:val="000D34E4"/>
    <w:rsid w:val="000D4D5D"/>
    <w:rsid w:val="000D6522"/>
    <w:rsid w:val="00104EEA"/>
    <w:rsid w:val="001067FC"/>
    <w:rsid w:val="00113BCA"/>
    <w:rsid w:val="0012749B"/>
    <w:rsid w:val="00150C89"/>
    <w:rsid w:val="00153311"/>
    <w:rsid w:val="001575BC"/>
    <w:rsid w:val="00187C9C"/>
    <w:rsid w:val="00193A5F"/>
    <w:rsid w:val="001959D3"/>
    <w:rsid w:val="001A69BC"/>
    <w:rsid w:val="001B1773"/>
    <w:rsid w:val="001B6ECA"/>
    <w:rsid w:val="001E4FFC"/>
    <w:rsid w:val="001E5470"/>
    <w:rsid w:val="001F6C8E"/>
    <w:rsid w:val="002021DB"/>
    <w:rsid w:val="00211DD2"/>
    <w:rsid w:val="00214E88"/>
    <w:rsid w:val="002248C8"/>
    <w:rsid w:val="00226771"/>
    <w:rsid w:val="00246D5F"/>
    <w:rsid w:val="002665BD"/>
    <w:rsid w:val="00295A18"/>
    <w:rsid w:val="002B1F22"/>
    <w:rsid w:val="002B57DE"/>
    <w:rsid w:val="002D0968"/>
    <w:rsid w:val="002D7958"/>
    <w:rsid w:val="002E0660"/>
    <w:rsid w:val="00306A5E"/>
    <w:rsid w:val="0031696F"/>
    <w:rsid w:val="00316EC2"/>
    <w:rsid w:val="0032460B"/>
    <w:rsid w:val="00355B3C"/>
    <w:rsid w:val="00356529"/>
    <w:rsid w:val="00367602"/>
    <w:rsid w:val="00372D50"/>
    <w:rsid w:val="003740BE"/>
    <w:rsid w:val="00380253"/>
    <w:rsid w:val="00396A4E"/>
    <w:rsid w:val="003A3C3D"/>
    <w:rsid w:val="003A7B08"/>
    <w:rsid w:val="003D3473"/>
    <w:rsid w:val="003D47F0"/>
    <w:rsid w:val="003F0D30"/>
    <w:rsid w:val="003F3BBC"/>
    <w:rsid w:val="004353EC"/>
    <w:rsid w:val="004437D2"/>
    <w:rsid w:val="00452BCC"/>
    <w:rsid w:val="00474E9F"/>
    <w:rsid w:val="004807DB"/>
    <w:rsid w:val="00486F6C"/>
    <w:rsid w:val="00487AB6"/>
    <w:rsid w:val="004A4781"/>
    <w:rsid w:val="004D19D4"/>
    <w:rsid w:val="004D6239"/>
    <w:rsid w:val="004D7D30"/>
    <w:rsid w:val="004E2E85"/>
    <w:rsid w:val="00501AFB"/>
    <w:rsid w:val="00503CAF"/>
    <w:rsid w:val="00507D9D"/>
    <w:rsid w:val="00523C4B"/>
    <w:rsid w:val="00525F37"/>
    <w:rsid w:val="0053389B"/>
    <w:rsid w:val="00536141"/>
    <w:rsid w:val="00537ADB"/>
    <w:rsid w:val="00537D12"/>
    <w:rsid w:val="00554386"/>
    <w:rsid w:val="00555CEB"/>
    <w:rsid w:val="005574FA"/>
    <w:rsid w:val="0056093B"/>
    <w:rsid w:val="00565028"/>
    <w:rsid w:val="00590437"/>
    <w:rsid w:val="005A7287"/>
    <w:rsid w:val="005B60F1"/>
    <w:rsid w:val="005B6486"/>
    <w:rsid w:val="005B7811"/>
    <w:rsid w:val="005C65F4"/>
    <w:rsid w:val="005D6FD3"/>
    <w:rsid w:val="00601C48"/>
    <w:rsid w:val="00605124"/>
    <w:rsid w:val="006066E4"/>
    <w:rsid w:val="006412B6"/>
    <w:rsid w:val="00642FDE"/>
    <w:rsid w:val="006513ED"/>
    <w:rsid w:val="006538ED"/>
    <w:rsid w:val="006757B7"/>
    <w:rsid w:val="00697019"/>
    <w:rsid w:val="006B60A9"/>
    <w:rsid w:val="006D096A"/>
    <w:rsid w:val="006D798E"/>
    <w:rsid w:val="007238DC"/>
    <w:rsid w:val="00727772"/>
    <w:rsid w:val="007327D4"/>
    <w:rsid w:val="00740363"/>
    <w:rsid w:val="00741E49"/>
    <w:rsid w:val="00755618"/>
    <w:rsid w:val="00756E2E"/>
    <w:rsid w:val="007730E6"/>
    <w:rsid w:val="00773964"/>
    <w:rsid w:val="00775AD7"/>
    <w:rsid w:val="00780112"/>
    <w:rsid w:val="00784535"/>
    <w:rsid w:val="0078711D"/>
    <w:rsid w:val="00794FF2"/>
    <w:rsid w:val="0079662F"/>
    <w:rsid w:val="007A4318"/>
    <w:rsid w:val="007A6DB2"/>
    <w:rsid w:val="007B19D3"/>
    <w:rsid w:val="007C023F"/>
    <w:rsid w:val="007C3D0B"/>
    <w:rsid w:val="007C40DD"/>
    <w:rsid w:val="007C514D"/>
    <w:rsid w:val="007D56C8"/>
    <w:rsid w:val="00807B23"/>
    <w:rsid w:val="0081628D"/>
    <w:rsid w:val="00832EFE"/>
    <w:rsid w:val="00833B6F"/>
    <w:rsid w:val="00837CFE"/>
    <w:rsid w:val="00837E7D"/>
    <w:rsid w:val="00851FEE"/>
    <w:rsid w:val="008725A1"/>
    <w:rsid w:val="00876BC0"/>
    <w:rsid w:val="00881BC1"/>
    <w:rsid w:val="00892A1C"/>
    <w:rsid w:val="008A5A0C"/>
    <w:rsid w:val="008B3D12"/>
    <w:rsid w:val="008B5CAE"/>
    <w:rsid w:val="008B67E4"/>
    <w:rsid w:val="008B77BB"/>
    <w:rsid w:val="008C31EB"/>
    <w:rsid w:val="008C4774"/>
    <w:rsid w:val="008E3222"/>
    <w:rsid w:val="008E508F"/>
    <w:rsid w:val="008F4E13"/>
    <w:rsid w:val="0091289C"/>
    <w:rsid w:val="0093224B"/>
    <w:rsid w:val="00942A2B"/>
    <w:rsid w:val="0094720D"/>
    <w:rsid w:val="00962EAF"/>
    <w:rsid w:val="00965570"/>
    <w:rsid w:val="0096731C"/>
    <w:rsid w:val="00967F3E"/>
    <w:rsid w:val="00972390"/>
    <w:rsid w:val="00972EE3"/>
    <w:rsid w:val="009955E9"/>
    <w:rsid w:val="009966EF"/>
    <w:rsid w:val="009B15CF"/>
    <w:rsid w:val="009B28D5"/>
    <w:rsid w:val="009C7FEC"/>
    <w:rsid w:val="009D0CE4"/>
    <w:rsid w:val="009E66AC"/>
    <w:rsid w:val="00A02CC2"/>
    <w:rsid w:val="00A062D2"/>
    <w:rsid w:val="00A15D2A"/>
    <w:rsid w:val="00A213EE"/>
    <w:rsid w:val="00A2691B"/>
    <w:rsid w:val="00A320EF"/>
    <w:rsid w:val="00A347D6"/>
    <w:rsid w:val="00A420D8"/>
    <w:rsid w:val="00A55B58"/>
    <w:rsid w:val="00A82AAA"/>
    <w:rsid w:val="00A87A01"/>
    <w:rsid w:val="00A9163D"/>
    <w:rsid w:val="00A93EF7"/>
    <w:rsid w:val="00AC48BC"/>
    <w:rsid w:val="00AD0740"/>
    <w:rsid w:val="00AD39D3"/>
    <w:rsid w:val="00AD7449"/>
    <w:rsid w:val="00AE5E2D"/>
    <w:rsid w:val="00B375A5"/>
    <w:rsid w:val="00B46B12"/>
    <w:rsid w:val="00B57136"/>
    <w:rsid w:val="00B600DF"/>
    <w:rsid w:val="00B63456"/>
    <w:rsid w:val="00B63498"/>
    <w:rsid w:val="00B73012"/>
    <w:rsid w:val="00BA0464"/>
    <w:rsid w:val="00BA3E64"/>
    <w:rsid w:val="00BA6740"/>
    <w:rsid w:val="00BD3D2D"/>
    <w:rsid w:val="00BF2598"/>
    <w:rsid w:val="00C00928"/>
    <w:rsid w:val="00C02663"/>
    <w:rsid w:val="00C03CE9"/>
    <w:rsid w:val="00C107F8"/>
    <w:rsid w:val="00C13055"/>
    <w:rsid w:val="00C20D3A"/>
    <w:rsid w:val="00C45DB3"/>
    <w:rsid w:val="00C528BE"/>
    <w:rsid w:val="00C65614"/>
    <w:rsid w:val="00C769A4"/>
    <w:rsid w:val="00C86D13"/>
    <w:rsid w:val="00C90B78"/>
    <w:rsid w:val="00C91A4A"/>
    <w:rsid w:val="00CA0434"/>
    <w:rsid w:val="00CB1624"/>
    <w:rsid w:val="00CB5350"/>
    <w:rsid w:val="00CD37C8"/>
    <w:rsid w:val="00CE24BD"/>
    <w:rsid w:val="00CE26C1"/>
    <w:rsid w:val="00CE7800"/>
    <w:rsid w:val="00CF0951"/>
    <w:rsid w:val="00CF2CFA"/>
    <w:rsid w:val="00CF5FB0"/>
    <w:rsid w:val="00D048DF"/>
    <w:rsid w:val="00D14121"/>
    <w:rsid w:val="00D17E05"/>
    <w:rsid w:val="00D4755C"/>
    <w:rsid w:val="00D66A1F"/>
    <w:rsid w:val="00D768B6"/>
    <w:rsid w:val="00D9087D"/>
    <w:rsid w:val="00D96803"/>
    <w:rsid w:val="00DC5B7D"/>
    <w:rsid w:val="00DF3FBE"/>
    <w:rsid w:val="00DF747D"/>
    <w:rsid w:val="00DF7F5F"/>
    <w:rsid w:val="00E061B8"/>
    <w:rsid w:val="00E07EE7"/>
    <w:rsid w:val="00E16EC0"/>
    <w:rsid w:val="00E17F68"/>
    <w:rsid w:val="00E2131B"/>
    <w:rsid w:val="00E334EA"/>
    <w:rsid w:val="00E44021"/>
    <w:rsid w:val="00E47D40"/>
    <w:rsid w:val="00E549C7"/>
    <w:rsid w:val="00E55640"/>
    <w:rsid w:val="00E713F6"/>
    <w:rsid w:val="00E73CFA"/>
    <w:rsid w:val="00E74510"/>
    <w:rsid w:val="00E76A77"/>
    <w:rsid w:val="00E7768F"/>
    <w:rsid w:val="00E80DE7"/>
    <w:rsid w:val="00EA0511"/>
    <w:rsid w:val="00EB2318"/>
    <w:rsid w:val="00EB5555"/>
    <w:rsid w:val="00ED20C7"/>
    <w:rsid w:val="00ED5300"/>
    <w:rsid w:val="00ED5750"/>
    <w:rsid w:val="00EE1E8F"/>
    <w:rsid w:val="00EE4BDD"/>
    <w:rsid w:val="00EF2F58"/>
    <w:rsid w:val="00EF7019"/>
    <w:rsid w:val="00F112D6"/>
    <w:rsid w:val="00F16EEB"/>
    <w:rsid w:val="00F47560"/>
    <w:rsid w:val="00F7077B"/>
    <w:rsid w:val="00F74643"/>
    <w:rsid w:val="00F910DF"/>
    <w:rsid w:val="00F9515B"/>
    <w:rsid w:val="00FB4E7D"/>
    <w:rsid w:val="00FC3FA3"/>
    <w:rsid w:val="00FC63B0"/>
    <w:rsid w:val="00FD7689"/>
    <w:rsid w:val="00FF3D44"/>
    <w:rsid w:val="00FF7225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4BF45A"/>
  <w15:docId w15:val="{04F43C58-6FBB-429C-847D-BFEFEBA1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60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B60A9"/>
    <w:pPr>
      <w:keepNext/>
      <w:tabs>
        <w:tab w:val="left" w:pos="7088"/>
      </w:tabs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75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5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07EE7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EE7"/>
  </w:style>
  <w:style w:type="paragraph" w:styleId="Pidipagina">
    <w:name w:val="footer"/>
    <w:basedOn w:val="Normale"/>
    <w:link w:val="PidipaginaCarattere"/>
    <w:uiPriority w:val="99"/>
    <w:unhideWhenUsed/>
    <w:rsid w:val="00E07EE7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E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A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A4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353EC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6B60A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B28D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7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5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B375A5"/>
    <w:pPr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B375A5"/>
    <w:rPr>
      <w:rFonts w:ascii="Times New Roman" w:eastAsia="Times New Roman" w:hAnsi="Times New Roman" w:cs="Times New Roman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F7F5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F7F5F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1B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5A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essina\Dati%20applicazioni\Microsoft\Templates\Area5-%20progettazione%20-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26905-5B0E-475C-A11C-D81002FF1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Area5- progettazione - carta intestata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Fabio Fonte</cp:lastModifiedBy>
  <cp:revision>3</cp:revision>
  <cp:lastPrinted>2016-12-23T08:39:00Z</cp:lastPrinted>
  <dcterms:created xsi:type="dcterms:W3CDTF">2020-09-04T08:16:00Z</dcterms:created>
  <dcterms:modified xsi:type="dcterms:W3CDTF">2021-08-01T16:38:00Z</dcterms:modified>
</cp:coreProperties>
</file>